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2CB" w:rsidRDefault="007412CB" w:rsidP="007412CB">
      <w:pPr>
        <w:pStyle w:val="Heading1"/>
      </w:pPr>
      <w:r>
        <w:t>HEALTH DIRECT GUIDE FOR CLINICIANS</w:t>
      </w:r>
    </w:p>
    <w:p w:rsidR="007412CB" w:rsidRPr="007412CB" w:rsidRDefault="007412CB" w:rsidP="007412CB"/>
    <w:p w:rsidR="001C65D7" w:rsidRDefault="001C65D7">
      <w:pPr>
        <w:pStyle w:val="BodyText"/>
        <w:spacing w:before="1"/>
        <w:rPr>
          <w:b w:val="0"/>
          <w:sz w:val="17"/>
        </w:rPr>
      </w:pPr>
    </w:p>
    <w:p w:rsidR="001C65D7" w:rsidRPr="007412CB" w:rsidRDefault="003F31C5" w:rsidP="003F31C5">
      <w:pPr>
        <w:spacing w:before="56"/>
        <w:rPr>
          <w:b/>
          <w:i/>
          <w:color w:val="FF0000"/>
        </w:rPr>
      </w:pPr>
      <w:r>
        <w:rPr>
          <w:b/>
          <w:i/>
          <w:color w:val="FF0000"/>
        </w:rPr>
        <w:t>To access Health Direct p</w:t>
      </w:r>
      <w:r w:rsidR="002A784E" w:rsidRPr="007412CB">
        <w:rPr>
          <w:b/>
          <w:i/>
          <w:color w:val="FF0000"/>
        </w:rPr>
        <w:t>lease ensure webpage is opened using Google Chrome</w:t>
      </w:r>
    </w:p>
    <w:p w:rsidR="001C65D7" w:rsidRDefault="001C65D7">
      <w:pPr>
        <w:pStyle w:val="BodyText"/>
        <w:rPr>
          <w:i/>
        </w:rPr>
      </w:pPr>
    </w:p>
    <w:p w:rsidR="007412CB" w:rsidRDefault="007412CB">
      <w:pPr>
        <w:pStyle w:val="BodyText"/>
        <w:rPr>
          <w:i/>
        </w:rPr>
      </w:pPr>
      <w:r>
        <w:rPr>
          <w:i/>
        </w:rPr>
        <w:t>OPTION 1</w:t>
      </w:r>
    </w:p>
    <w:p w:rsidR="007412CB" w:rsidRPr="007412CB" w:rsidRDefault="009A7DDE" w:rsidP="003F31C5">
      <w:pPr>
        <w:pStyle w:val="BodyText"/>
        <w:numPr>
          <w:ilvl w:val="0"/>
          <w:numId w:val="4"/>
        </w:numPr>
        <w:spacing w:line="360" w:lineRule="auto"/>
        <w:ind w:left="426"/>
        <w:rPr>
          <w:b w:val="0"/>
          <w:i/>
        </w:rPr>
      </w:pPr>
      <w:r w:rsidRPr="007412CB">
        <w:rPr>
          <w:b w:val="0"/>
          <w:i/>
        </w:rPr>
        <w:t>Open the Bendigo Health Website</w:t>
      </w:r>
      <w:r w:rsidR="007412CB">
        <w:rPr>
          <w:b w:val="0"/>
          <w:i/>
        </w:rPr>
        <w:t xml:space="preserve"> www.bendigoheatlth.org.au</w:t>
      </w:r>
    </w:p>
    <w:p w:rsidR="009A7DDE" w:rsidRPr="007412CB" w:rsidRDefault="009A7DDE" w:rsidP="003F31C5">
      <w:pPr>
        <w:pStyle w:val="BodyText"/>
        <w:numPr>
          <w:ilvl w:val="0"/>
          <w:numId w:val="4"/>
        </w:numPr>
        <w:spacing w:line="360" w:lineRule="auto"/>
        <w:ind w:left="426"/>
        <w:rPr>
          <w:b w:val="0"/>
          <w:i/>
        </w:rPr>
      </w:pPr>
      <w:r w:rsidRPr="007412CB">
        <w:rPr>
          <w:b w:val="0"/>
          <w:i/>
        </w:rPr>
        <w:t xml:space="preserve">Click on Telehealth </w:t>
      </w:r>
      <w:r w:rsidR="00047B0F" w:rsidRPr="007412CB">
        <w:rPr>
          <w:b w:val="0"/>
          <w:i/>
        </w:rPr>
        <w:t>(found on front page)</w:t>
      </w:r>
    </w:p>
    <w:p w:rsidR="009A7DDE" w:rsidRDefault="003A5411" w:rsidP="00047B0F">
      <w:pPr>
        <w:pStyle w:val="BodyText"/>
        <w:ind w:left="360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1252855</wp:posOffset>
                </wp:positionV>
                <wp:extent cx="436245" cy="90805"/>
                <wp:effectExtent l="0" t="0" r="0" b="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90805"/>
                        </a:xfrm>
                        <a:prstGeom prst="rightArrow">
                          <a:avLst>
                            <a:gd name="adj1" fmla="val 50000"/>
                            <a:gd name="adj2" fmla="val 120105"/>
                          </a:avLst>
                        </a:prstGeom>
                        <a:solidFill>
                          <a:srgbClr val="FF0101"/>
                        </a:solidFill>
                        <a:ln w="3175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3A2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" o:spid="_x0000_s1026" type="#_x0000_t13" style="position:absolute;margin-left:-4pt;margin-top:98.65pt;width:34.3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" fillcolor="#ff0101" strokecolor="red" strokeweight="2.5pt">
                <v:shadow color="#868686"/>
              </v:shape>
            </w:pict>
          </mc:Fallback>
        </mc:AlternateContent>
      </w:r>
      <w:r w:rsidR="00047B0F">
        <w:rPr>
          <w:i/>
        </w:rPr>
        <w:t xml:space="preserve">       </w:t>
      </w:r>
      <w:r w:rsidR="009A7DDE">
        <w:rPr>
          <w:noProof/>
          <w:lang w:bidi="ar-SA"/>
        </w:rPr>
        <w:drawing>
          <wp:inline distT="0" distB="0" distL="0" distR="0" wp14:anchorId="081C315F" wp14:editId="6EB628CC">
            <wp:extent cx="3303847" cy="15930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7" t="12939" r="4901"/>
                    <a:stretch/>
                  </pic:blipFill>
                  <pic:spPr bwMode="auto">
                    <a:xfrm>
                      <a:off x="0" y="0"/>
                      <a:ext cx="3333623" cy="160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CB" w:rsidRPr="007412CB" w:rsidRDefault="007412CB" w:rsidP="003F31C5">
      <w:pPr>
        <w:pStyle w:val="BodyText"/>
        <w:numPr>
          <w:ilvl w:val="0"/>
          <w:numId w:val="4"/>
        </w:numPr>
        <w:spacing w:line="276" w:lineRule="auto"/>
        <w:ind w:left="426"/>
        <w:rPr>
          <w:b w:val="0"/>
          <w:i/>
        </w:rPr>
      </w:pPr>
      <w:r w:rsidRPr="007412CB">
        <w:rPr>
          <w:b w:val="0"/>
          <w:i/>
        </w:rPr>
        <w:t>Scroll down and click on Staff Login</w:t>
      </w:r>
    </w:p>
    <w:p w:rsidR="007412CB" w:rsidRDefault="007412CB" w:rsidP="007412CB">
      <w:pPr>
        <w:pStyle w:val="BodyText"/>
        <w:rPr>
          <w:i/>
        </w:rPr>
      </w:pPr>
      <w:r>
        <w:rPr>
          <w:i/>
        </w:rPr>
        <w:t xml:space="preserve">          </w:t>
      </w:r>
      <w:r w:rsidR="003F31C5">
        <w:rPr>
          <w:noProof/>
          <w:lang w:bidi="ar-SA"/>
        </w:rPr>
        <w:drawing>
          <wp:inline distT="0" distB="0" distL="0" distR="0" wp14:anchorId="690BDF7D" wp14:editId="0789A644">
            <wp:extent cx="1136072" cy="443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27" t="27927" r="35801" b="25005"/>
                    <a:stretch/>
                  </pic:blipFill>
                  <pic:spPr bwMode="auto">
                    <a:xfrm>
                      <a:off x="0" y="0"/>
                      <a:ext cx="1137179" cy="44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</w:p>
    <w:p w:rsidR="007412CB" w:rsidRPr="007412CB" w:rsidRDefault="007412CB" w:rsidP="007412CB">
      <w:pPr>
        <w:pStyle w:val="BodyText"/>
        <w:ind w:left="720"/>
        <w:rPr>
          <w:i/>
          <w:color w:val="FF0000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7412CB" w:rsidRDefault="007412CB" w:rsidP="007412CB">
      <w:pPr>
        <w:pStyle w:val="BodyText"/>
        <w:ind w:left="720"/>
        <w:rPr>
          <w:i/>
        </w:rPr>
      </w:pPr>
    </w:p>
    <w:p w:rsidR="00047B0F" w:rsidRDefault="007412CB" w:rsidP="003F31C5">
      <w:pPr>
        <w:pStyle w:val="BodyText"/>
        <w:rPr>
          <w:i/>
        </w:rPr>
      </w:pPr>
      <w:r>
        <w:rPr>
          <w:i/>
        </w:rPr>
        <w:t>OPTION 2</w:t>
      </w:r>
    </w:p>
    <w:p w:rsidR="001C65D7" w:rsidRDefault="002A784E" w:rsidP="003F31C5">
      <w:pPr>
        <w:pStyle w:val="BodyText"/>
        <w:numPr>
          <w:ilvl w:val="0"/>
          <w:numId w:val="7"/>
        </w:numPr>
        <w:spacing w:line="360" w:lineRule="auto"/>
        <w:ind w:left="426"/>
        <w:rPr>
          <w:b w:val="0"/>
          <w:i/>
        </w:rPr>
      </w:pPr>
      <w:r w:rsidRPr="003F31C5">
        <w:rPr>
          <w:b w:val="0"/>
          <w:i/>
        </w:rPr>
        <w:t>Open webpage vcc.healthdirect.org.au/login using GOOGLE CHROME</w:t>
      </w:r>
    </w:p>
    <w:p w:rsidR="003F31C5" w:rsidRDefault="003F31C5" w:rsidP="003F31C5">
      <w:pPr>
        <w:pStyle w:val="BodyText"/>
        <w:spacing w:line="360" w:lineRule="auto"/>
        <w:ind w:left="66"/>
        <w:rPr>
          <w:b w:val="0"/>
          <w:i/>
        </w:rPr>
      </w:pPr>
    </w:p>
    <w:p w:rsidR="003F31C5" w:rsidRPr="003F31C5" w:rsidRDefault="003F31C5" w:rsidP="003F31C5">
      <w:pPr>
        <w:pStyle w:val="BodyText"/>
        <w:spacing w:line="360" w:lineRule="auto"/>
        <w:rPr>
          <w:i/>
        </w:rPr>
      </w:pPr>
      <w:r w:rsidRPr="003F31C5">
        <w:rPr>
          <w:i/>
        </w:rPr>
        <w:t xml:space="preserve">Health Direct Login </w:t>
      </w:r>
    </w:p>
    <w:p w:rsidR="001C65D7" w:rsidRPr="003F31C5" w:rsidRDefault="002A784E" w:rsidP="003F31C5">
      <w:pPr>
        <w:pStyle w:val="BodyText"/>
        <w:spacing w:line="360" w:lineRule="auto"/>
        <w:rPr>
          <w:b w:val="0"/>
          <w:i/>
        </w:rPr>
      </w:pPr>
      <w:r w:rsidRPr="003F31C5">
        <w:rPr>
          <w:b w:val="0"/>
          <w:i/>
        </w:rPr>
        <w:t>Sign in with email address and password (access supplied by department admin or IT)</w:t>
      </w:r>
    </w:p>
    <w:p w:rsidR="001C65D7" w:rsidRDefault="002A784E">
      <w:pPr>
        <w:pStyle w:val="BodyText"/>
        <w:spacing w:before="11"/>
        <w:rPr>
          <w:b w:val="0"/>
          <w:sz w:val="18"/>
        </w:rPr>
      </w:pPr>
      <w:r>
        <w:rPr>
          <w:noProof/>
          <w:lang w:bidi="ar-SA"/>
        </w:rPr>
        <w:drawing>
          <wp:anchor distT="0" distB="0" distL="0" distR="0" simplePos="0" relativeHeight="11185083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171880</wp:posOffset>
            </wp:positionV>
            <wp:extent cx="4424757" cy="29367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757" cy="293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5D7" w:rsidRDefault="001C65D7">
      <w:pPr>
        <w:pStyle w:val="BodyText"/>
        <w:rPr>
          <w:b w:val="0"/>
          <w:sz w:val="28"/>
        </w:rPr>
      </w:pPr>
    </w:p>
    <w:p w:rsidR="003F31C5" w:rsidRDefault="003F31C5">
      <w:pPr>
        <w:pStyle w:val="BodyText"/>
        <w:rPr>
          <w:b w:val="0"/>
          <w:sz w:val="28"/>
        </w:rPr>
      </w:pPr>
    </w:p>
    <w:p w:rsidR="003F31C5" w:rsidRDefault="003F31C5">
      <w:pPr>
        <w:pStyle w:val="BodyText"/>
        <w:rPr>
          <w:b w:val="0"/>
          <w:sz w:val="28"/>
        </w:rPr>
      </w:pPr>
    </w:p>
    <w:p w:rsidR="001C65D7" w:rsidRDefault="002A784E" w:rsidP="003A5411">
      <w:pPr>
        <w:pStyle w:val="ListParagraph"/>
        <w:numPr>
          <w:ilvl w:val="0"/>
          <w:numId w:val="9"/>
        </w:numPr>
        <w:tabs>
          <w:tab w:val="left" w:pos="901"/>
        </w:tabs>
        <w:spacing w:before="91"/>
        <w:ind w:left="284"/>
      </w:pPr>
      <w:r w:rsidRPr="003A5411">
        <w:t>Your login</w:t>
      </w:r>
      <w:r>
        <w:t xml:space="preserve"> details will take you to the relevant waiting</w:t>
      </w:r>
      <w:r w:rsidRPr="003A5411">
        <w:t xml:space="preserve"> </w:t>
      </w:r>
      <w:r>
        <w:t>area.</w:t>
      </w:r>
    </w:p>
    <w:p w:rsidR="001C65D7" w:rsidRDefault="002A784E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>
        <w:t>Patients waiting, will be displayed as</w:t>
      </w:r>
      <w:r w:rsidRPr="003A5411">
        <w:t xml:space="preserve"> </w:t>
      </w:r>
      <w:r>
        <w:t>below.</w:t>
      </w:r>
      <w:r w:rsidR="003F31C5">
        <w:t xml:space="preserve"> </w:t>
      </w:r>
    </w:p>
    <w:p w:rsidR="001C65D7" w:rsidRDefault="001C65D7">
      <w:pPr>
        <w:pStyle w:val="BodyText"/>
        <w:spacing w:before="2"/>
        <w:rPr>
          <w:b w:val="0"/>
        </w:rPr>
      </w:pPr>
    </w:p>
    <w:p w:rsidR="001C65D7" w:rsidRDefault="002A784E">
      <w:pPr>
        <w:spacing w:before="1"/>
        <w:ind w:left="180" w:right="1162"/>
        <w:rPr>
          <w:b/>
          <w:sz w:val="20"/>
        </w:rPr>
      </w:pPr>
      <w:r>
        <w:rPr>
          <w:b/>
          <w:sz w:val="20"/>
        </w:rPr>
        <w:t>WE SUGGEST COMPLETING THE PRE-CALL TEST, PRIOR TO EACH CLINIC OR CONSULTATION TO ENSURE A SUCCESFULL &amp; EFFICIENT CONNECTION. INSTRUCTIONS FOR THIS CAN BE FOUND ON PAGE 3.</w:t>
      </w:r>
    </w:p>
    <w:p w:rsidR="001C65D7" w:rsidRDefault="003A5411">
      <w:pPr>
        <w:pStyle w:val="BodyText"/>
        <w:spacing w:before="8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3981354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5133340" cy="3227705"/>
                <wp:effectExtent l="0" t="0" r="0" b="0"/>
                <wp:wrapTopAndBottom/>
                <wp:docPr id="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3340" cy="3227705"/>
                          <a:chOff x="1440" y="267"/>
                          <a:chExt cx="7485" cy="4744"/>
                        </a:xfrm>
                      </wpg:grpSpPr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67"/>
                            <a:ext cx="7485" cy="4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255" y="1534"/>
                            <a:ext cx="3840" cy="5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2114A" id="Group 13" o:spid="_x0000_s1026" style="position:absolute;margin-left:1in;margin-top:13.35pt;width:404.2pt;height:254.15pt;z-index:-363502933;mso-wrap-distance-left:0;mso-wrap-distance-right:0;mso-position-horizontal-relative:page" coordorigin="1440,267" coordsize="7485,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9Zf6o/71UavWX+qP+9SlsOO5YooorM0CiiigAooooAKKKKACiii&#10;gAooooAKKKKACiiigCpf/wAH41Uq3f8A8H41UrRbGb3CiiimI/G+iiivTPPCiiigAooooAKKKKAC&#10;iiigAooooAKKKKACiiigAooooAKKKKACiiigAooooAKKKKACiiigAooooAK+yP8Agnf/AM1A/wC4&#10;f/7c18b19kf8E7/+agf9w/8A9uayq/AzSn8SPsiiiiuE7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440;top:267;width:7485;height:4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EcHEAAAA2wAAAA8AAABkcnMvZG93bnJldi54bWxEj0trwzAQhO+F/gexhd4aOT4Y40QxoRAo&#10;lBziljxuG2v9oNbKWIrt/vsqEOhxmJlvmHU+m06MNLjWsoLlIgJBXFrdcq3g+2v3loJwHlljZ5kU&#10;/JKDfPP8tMZM24kPNBa+FgHCLkMFjfd9JqUrGzLoFrYnDl5lB4M+yKGWesApwE0n4yhKpMGWw0KD&#10;Pb03VP4UN6NgOu2rM6XJnqftlT4v8/FyvBqlXl/m7QqEp9n/hx/tD60gjuH+Jfw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CEcHEAAAA2wAAAA8AAAAAAAAAAAAAAAAA&#10;nwIAAGRycy9kb3ducmV2LnhtbFBLBQYAAAAABAAEAPcAAACQAwAAAAA=&#10;">
                  <v:imagedata r:id="rId12" o:title=""/>
                </v:shape>
                <v:rect id="Rectangle 14" o:spid="_x0000_s1028" style="position:absolute;left:3255;top:1534;width:384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uz8IA&#10;AADbAAAADwAAAGRycy9kb3ducmV2LnhtbESPUWvCMBSF3wf+h3CFvQxNdSBSjWIFUTYYWP0Bl+ba&#10;FJubkmS1/vtlMNjj4ZzzHc56O9hW9ORD41jBbJqBIK6cbrhWcL0cJksQISJrbB2TgicF2G5GL2vM&#10;tXvwmfoy1iJBOOSowMTY5VKGypDFMHUdcfJuzluMSfpaao+PBLetnGfZQlpsOC0Y7GhvqLqX31ZB&#10;PysOx7rAY1G6z48vT2Fh3oJSr+NhtwIRaYj/4b/2SSuYv8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K7PwgAAANsAAAAPAAAAAAAAAAAAAAAAAJgCAABkcnMvZG93&#10;bnJldi54bWxQSwUGAAAAAAQABAD1AAAAhwMAAAAA&#10;" filled="f" strokecolor="red" strokeweight="1.5pt"/>
                <w10:wrap type="topAndBottom" anchorx="page"/>
              </v:group>
            </w:pict>
          </mc:Fallback>
        </mc:AlternateContent>
      </w:r>
    </w:p>
    <w:p w:rsidR="003A5411" w:rsidRPr="003A5411" w:rsidRDefault="003A5411" w:rsidP="003A5411">
      <w:pPr>
        <w:rPr>
          <w:sz w:val="18"/>
        </w:rPr>
      </w:pPr>
    </w:p>
    <w:p w:rsidR="003A5411" w:rsidRPr="003A5411" w:rsidRDefault="003A5411" w:rsidP="003A5411">
      <w:pPr>
        <w:rPr>
          <w:sz w:val="18"/>
        </w:rPr>
      </w:pPr>
    </w:p>
    <w:p w:rsidR="003A5411" w:rsidRPr="003A5411" w:rsidRDefault="003A5411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 w:rsidRPr="003A5411">
        <w:t xml:space="preserve">Check the patient names in the waiting room </w:t>
      </w:r>
    </w:p>
    <w:p w:rsidR="001C65D7" w:rsidRDefault="002A784E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>
        <w:t>Select “Join Call” next to the appropriate patient to connect the video</w:t>
      </w:r>
      <w:r w:rsidRPr="003A5411">
        <w:t xml:space="preserve"> </w:t>
      </w:r>
      <w:r>
        <w:t>call.</w:t>
      </w:r>
    </w:p>
    <w:p w:rsidR="001C65D7" w:rsidRDefault="002A784E">
      <w:pPr>
        <w:pStyle w:val="BodyText"/>
        <w:rPr>
          <w:b w:val="0"/>
          <w:sz w:val="19"/>
        </w:rPr>
      </w:pPr>
      <w:r>
        <w:rPr>
          <w:noProof/>
          <w:lang w:bidi="ar-SA"/>
        </w:rPr>
        <w:drawing>
          <wp:anchor distT="0" distB="0" distL="0" distR="0" simplePos="0" relativeHeight="27962711" behindDoc="0" locked="0" layoutInCell="1" allowOverlap="1">
            <wp:simplePos x="0" y="0"/>
            <wp:positionH relativeFrom="page">
              <wp:posOffset>1293367</wp:posOffset>
            </wp:positionH>
            <wp:positionV relativeFrom="paragraph">
              <wp:posOffset>172416</wp:posOffset>
            </wp:positionV>
            <wp:extent cx="4276385" cy="2887218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385" cy="28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5D7" w:rsidRDefault="001C65D7">
      <w:pPr>
        <w:pStyle w:val="BodyText"/>
        <w:spacing w:before="11"/>
        <w:rPr>
          <w:b w:val="0"/>
          <w:sz w:val="20"/>
        </w:rPr>
      </w:pPr>
    </w:p>
    <w:p w:rsidR="001C65D7" w:rsidRDefault="002A784E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>
        <w:t>Once video call is complete, select</w:t>
      </w:r>
      <w:r w:rsidRPr="003A5411">
        <w:t xml:space="preserve"> </w:t>
      </w:r>
      <w:r>
        <w:t>“End”</w:t>
      </w:r>
    </w:p>
    <w:p w:rsidR="001C65D7" w:rsidRDefault="001C65D7">
      <w:pPr>
        <w:pStyle w:val="BodyText"/>
        <w:rPr>
          <w:b w:val="0"/>
          <w:sz w:val="28"/>
        </w:rPr>
      </w:pPr>
    </w:p>
    <w:p w:rsidR="001C65D7" w:rsidRDefault="002A784E">
      <w:pPr>
        <w:pStyle w:val="BodyText"/>
        <w:spacing w:before="196"/>
        <w:ind w:left="180" w:right="1078"/>
      </w:pPr>
      <w:r>
        <w:t>NB: If you are allocated to multiple waiting areas, you can select which waiting area you wish to connect with via the top left hand side drop down box.</w:t>
      </w:r>
    </w:p>
    <w:p w:rsidR="001C65D7" w:rsidRDefault="002A784E">
      <w:pPr>
        <w:pStyle w:val="BodyText"/>
        <w:spacing w:before="1"/>
        <w:ind w:left="180"/>
      </w:pPr>
      <w:r>
        <w:t>The area you are currently in, is displayed in the top left hand corner.</w:t>
      </w:r>
    </w:p>
    <w:p w:rsidR="001C65D7" w:rsidRDefault="003A5411">
      <w:pPr>
        <w:pStyle w:val="BodyText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67776256" behindDoc="1" locked="0" layoutInCell="1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118745</wp:posOffset>
                </wp:positionV>
                <wp:extent cx="5803265" cy="2736215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2736215"/>
                          <a:chOff x="1328" y="187"/>
                          <a:chExt cx="9139" cy="4309"/>
                        </a:xfrm>
                      </wpg:grpSpPr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0"/>
                            <a:ext cx="9026" cy="4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30" y="707"/>
                            <a:ext cx="71" cy="71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30" y="707"/>
                            <a:ext cx="71" cy="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50" y="209"/>
                            <a:ext cx="1890" cy="4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D9472" id="Group 8" o:spid="_x0000_s1026" style="position:absolute;margin-left:66.4pt;margin-top:9.35pt;width:456.95pt;height:215.45pt;z-index:-335540224;mso-wrap-distance-left:0;mso-wrap-distance-right:0;mso-position-horizontal-relative:page" coordorigin="1328,187" coordsize="9139,4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">
                <v:shape id="Picture 12" o:spid="_x0000_s1027" type="#_x0000_t75" style="position:absolute;left:1440;top:270;width:9026;height: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T9fCAAAA2wAAAA8AAABkcnMvZG93bnJldi54bWxET01rAjEQvRf8D2GE3mrWFrqyGkUUwUsp&#10;VUGP42bcrG4m2yR1t/++KRR6m8f7nNmit424kw+1YwXjUQaCuHS65krBYb95moAIEVlj45gUfFOA&#10;xXzwMMNCu44/6L6LlUghHApUYGJsCylDachiGLmWOHEX5y3GBH0ltccuhdtGPmfZq7RYc2ow2NLK&#10;UHnbfVkFJ3085+s3b7oyP18/5cvF8/Fdqcdhv5yCiNTHf/Gfe6vT/Bx+f0kHy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Gk/XwgAAANsAAAAPAAAAAAAAAAAAAAAAAJ8C&#10;AABkcnMvZG93bnJldi54bWxQSwUGAAAAAAQABAD3AAAAjgMAAAAA&#10;">
                  <v:imagedata r:id="rId15" o:title=""/>
                </v:shape>
                <v:rect id="Rectangle 11" o:spid="_x0000_s1028" style="position:absolute;left:1530;top: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tmcEA&#10;AADbAAAADwAAAGRycy9kb3ducmV2LnhtbESPQYvCQAyF74L/YYiwF9Gpe1hLdZSlIIq3VfEcOrEt&#10;28mUzqjtvzcHwVvCe3nvy3rbu0Y9qAu1ZwOLeQKKuPC25tLA5bybpaBCRLbYeCYDAwXYbsajNWbW&#10;P/mPHqdYKgnhkKGBKsY20zoUFTkMc98Si3bzncMoa1dq2+FTwl2jv5PkRzusWRoqbCmvqPg/3Z2B&#10;Jefp/raYXpv0mg75MQ5JX+TGfE363xWoSH38mN/XByv4Aiu/yAB6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kLZnBAAAA2wAAAA8AAAAAAAAAAAAAAAAAmAIAAGRycy9kb3du&#10;cmV2LnhtbFBLBQYAAAAABAAEAPUAAACGAwAAAAA=&#10;" fillcolor="#5b9bd4" stroked="f"/>
                <v:rect id="Rectangle 10" o:spid="_x0000_s1029" style="position:absolute;left:1530;top:707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KDr0A&#10;AADbAAAADwAAAGRycy9kb3ducmV2LnhtbERPSwrCMBDdC94hjOBOUxX8VKOIKAi68XOAoRnbajMp&#10;TdTq6Y0guJvH+85sUZtCPKhyuWUFvW4EgjixOudUwfm06YxBOI+ssbBMCl7kYDFvNmYYa/vkAz2O&#10;PhUhhF2MCjLvy1hKl2Rk0HVtSRy4i60M+gCrVOoKnyHcFLIfRUNpMOfQkGFJq4yS2/FuFOzJjg4n&#10;udsPryMudXReJ+/BTal2q15OQXiq/V/8c291mD+B7y/hAD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YpKDr0AAADbAAAADwAAAAAAAAAAAAAAAACYAgAAZHJzL2Rvd25yZXYu&#10;eG1sUEsFBgAAAAAEAAQA9QAAAIIDAAAAAA==&#10;" filled="f" strokecolor="#41709c" strokeweight="1pt"/>
                <v:rect id="Rectangle 9" o:spid="_x0000_s1030" style="position:absolute;left:1350;top:209;width:18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40sAA&#10;AADbAAAADwAAAGRycy9kb3ducmV2LnhtbERP3WrCMBS+H/gO4Qi703RlE1eNRQqDMWTMugc4NMem&#10;rDkpSWy7tzcXg11+fP/7cra9GMmHzrGCp3UGgrhxuuNWwfflbbUFESKyxt4xKfilAOVh8bDHQruJ&#10;zzTWsRUphEOBCkyMQyFlaAxZDGs3ECfu6rzFmKBvpfY4pXDbyzzLNtJix6nB4ECVoeanvlkFz3R6&#10;oaY1H1n+NQ5hfK3s56VS6nE5H3cgIs3xX/znftcK8rQ+fU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M40sAAAADbAAAADwAAAAAAAAAAAAAAAACYAgAAZHJzL2Rvd25y&#10;ZXYueG1sUEsFBgAAAAAEAAQA9QAAAIUDAAAAAA==&#10;" filled="f" strokecolor="red" strokeweight="2.25pt"/>
                <w10:wrap type="topAndBottom" anchorx="page"/>
              </v:group>
            </w:pict>
          </mc:Fallback>
        </mc:AlternateContent>
      </w:r>
    </w:p>
    <w:p w:rsidR="001C65D7" w:rsidRDefault="001C65D7">
      <w:pPr>
        <w:pStyle w:val="BodyText"/>
        <w:spacing w:before="11"/>
        <w:rPr>
          <w:sz w:val="19"/>
        </w:rPr>
      </w:pPr>
    </w:p>
    <w:p w:rsidR="001C65D7" w:rsidRDefault="002A784E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>
        <w:t>NB: If you are having difficulty with your connection, please run a test call as below.</w:t>
      </w:r>
    </w:p>
    <w:p w:rsidR="001C65D7" w:rsidRPr="003A5411" w:rsidRDefault="002A784E" w:rsidP="003A5411">
      <w:pPr>
        <w:pStyle w:val="ListParagraph"/>
        <w:numPr>
          <w:ilvl w:val="0"/>
          <w:numId w:val="9"/>
        </w:numPr>
        <w:tabs>
          <w:tab w:val="left" w:pos="900"/>
          <w:tab w:val="left" w:pos="901"/>
        </w:tabs>
        <w:spacing w:before="91"/>
        <w:ind w:left="284"/>
      </w:pPr>
      <w:r w:rsidRPr="003A5411">
        <w:t>Select “TEST CALL” from the left side information panel.</w:t>
      </w:r>
    </w:p>
    <w:p w:rsidR="001C65D7" w:rsidRDefault="001C65D7" w:rsidP="003A5411">
      <w:pPr>
        <w:pStyle w:val="ListParagraph"/>
        <w:tabs>
          <w:tab w:val="left" w:pos="900"/>
          <w:tab w:val="left" w:pos="901"/>
        </w:tabs>
        <w:spacing w:before="91"/>
        <w:ind w:left="284" w:firstLine="0"/>
      </w:pPr>
    </w:p>
    <w:p w:rsidR="003A5411" w:rsidRDefault="002A784E" w:rsidP="003A5411">
      <w:pPr>
        <w:tabs>
          <w:tab w:val="left" w:pos="900"/>
          <w:tab w:val="left" w:pos="901"/>
        </w:tabs>
        <w:spacing w:before="91"/>
        <w:rPr>
          <w:i/>
          <w:color w:val="FF0000"/>
        </w:rPr>
      </w:pPr>
      <w:r w:rsidRPr="003A5411">
        <w:rPr>
          <w:i/>
          <w:color w:val="FF0000"/>
        </w:rPr>
        <w:t>WE SUGGEST COMPLETING THE PRE-CALL TEST, PRIOR TO EACH CLINIC OR CONSULTATION TO ENSURE A SUCCESSFUL AND EFFICIENT CONNECTION.</w:t>
      </w:r>
    </w:p>
    <w:p w:rsidR="003A5411" w:rsidRPr="003A5411" w:rsidRDefault="003A5411" w:rsidP="003A5411"/>
    <w:p w:rsidR="003A5411" w:rsidRPr="003A5411" w:rsidRDefault="003A5411" w:rsidP="003A5411"/>
    <w:p w:rsidR="003A5411" w:rsidRPr="003A5411" w:rsidRDefault="003A5411" w:rsidP="003A5411"/>
    <w:p w:rsidR="001C65D7" w:rsidRPr="003A5411" w:rsidRDefault="001C65D7" w:rsidP="003A5411">
      <w:pPr>
        <w:sectPr w:rsidR="001C65D7" w:rsidRPr="003A5411">
          <w:headerReference w:type="default" r:id="rId16"/>
          <w:footerReference w:type="default" r:id="rId17"/>
          <w:pgSz w:w="11910" w:h="16840"/>
          <w:pgMar w:top="1340" w:right="620" w:bottom="800" w:left="1260" w:header="749" w:footer="605" w:gutter="0"/>
          <w:cols w:space="720"/>
        </w:sectPr>
      </w:pPr>
    </w:p>
    <w:p w:rsidR="001C65D7" w:rsidRDefault="001C65D7">
      <w:pPr>
        <w:pStyle w:val="BodyText"/>
        <w:spacing w:before="7"/>
        <w:rPr>
          <w:sz w:val="7"/>
        </w:rPr>
      </w:pPr>
    </w:p>
    <w:p w:rsidR="001C65D7" w:rsidRDefault="003A5411">
      <w:pPr>
        <w:pStyle w:val="BodyText"/>
        <w:ind w:left="180"/>
        <w:rPr>
          <w:b w:val="0"/>
          <w:sz w:val="20"/>
        </w:rPr>
      </w:pPr>
      <w:r>
        <w:rPr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731510" cy="2682875"/>
                <wp:effectExtent l="0" t="0" r="0" b="0"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82875"/>
                          <a:chOff x="0" y="0"/>
                          <a:chExt cx="9026" cy="4225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75" y="1155"/>
                            <a:ext cx="1485" cy="4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3BFA4" id="Group 5" o:spid="_x0000_s1026" style="width:451.3pt;height:211.25pt;mso-position-horizontal-relative:char;mso-position-vertical-relative:line" coordsize="9026,4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">
                <v:shape id="Picture 7" o:spid="_x0000_s1027" type="#_x0000_t75" style="position:absolute;width:9026;height: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I0aDCAAAA2wAAAA8AAABkcnMvZG93bnJldi54bWxET0trAjEQvhf8D2GE3mrWVlRWo4il0IsU&#10;H6DHcTNuVjeTbZK623/fFAq9zcf3nPmys7W4kw+VYwXDQQaCuHC64lLBYf/2NAURIrLG2jEp+KYA&#10;y0XvYY65di1v6b6LpUghHHJUYGJscilDYchiGLiGOHEX5y3GBH0ptcc2hdtaPmfZWFqsODUYbGht&#10;qLjtvqyCkz6eJ68bb9picr5+ypeL5+OHUo/9bjUDEamL/+I/97tO80fw+0s6QC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NGgwgAAANsAAAAPAAAAAAAAAAAAAAAAAJ8C&#10;AABkcnMvZG93bnJldi54bWxQSwUGAAAAAAQABAD3AAAAjgMAAAAA&#10;">
                  <v:imagedata r:id="rId15" o:title=""/>
                </v:shape>
                <v:rect id="Rectangle 6" o:spid="_x0000_s1028" style="position:absolute;left:7275;top:1155;width:148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R98AA&#10;AADbAAAADwAAAGRycy9kb3ducmV2LnhtbERP3WrCMBS+H+wdwhl4N9MVO1w1llEQRIZM3QMcmmNT&#10;1pyUJmvr2y+C4N35+H7PuphsKwbqfeNYwds8AUFcOd1wreDnvH1dgvABWWPrmBRcyUOxeX5aY67d&#10;yEcaTqEWMYR9jgpMCF0upa8MWfRz1xFH7uJ6iyHCvpa6xzGG21amSfIuLTYcGwx2VBqqfk9/VsGC&#10;vjKqarNP0u+h88NHaQ/nUqnZy/S5AhFoCg/x3b3TcX4Gt1/iA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hR98AAAADbAAAADwAAAAAAAAAAAAAAAACYAgAAZHJzL2Rvd25y&#10;ZXYueG1sUEsFBgAAAAAEAAQA9QAAAIUDAAAAAA==&#10;" filled="f" strokecolor="red" strokeweight="2.25pt"/>
                <w10:anchorlock/>
              </v:group>
            </w:pict>
          </mc:Fallback>
        </mc:AlternateContent>
      </w:r>
    </w:p>
    <w:p w:rsidR="001C65D7" w:rsidRDefault="001C65D7">
      <w:pPr>
        <w:pStyle w:val="BodyText"/>
        <w:spacing w:before="11"/>
        <w:rPr>
          <w:sz w:val="11"/>
        </w:rPr>
      </w:pPr>
    </w:p>
    <w:p w:rsidR="001C65D7" w:rsidRDefault="002A784E">
      <w:pPr>
        <w:pStyle w:val="ListParagraph"/>
        <w:numPr>
          <w:ilvl w:val="1"/>
          <w:numId w:val="1"/>
        </w:numPr>
        <w:tabs>
          <w:tab w:val="left" w:pos="900"/>
          <w:tab w:val="left" w:pos="901"/>
        </w:tabs>
        <w:spacing w:before="101"/>
        <w:ind w:right="864"/>
      </w:pPr>
      <w:r>
        <w:t>The Pre-call test will test your microphone, sound, internet connection bandwidth and video quality.</w:t>
      </w:r>
    </w:p>
    <w:p w:rsidR="001C65D7" w:rsidRDefault="002A784E">
      <w:pPr>
        <w:pStyle w:val="ListParagraph"/>
        <w:numPr>
          <w:ilvl w:val="1"/>
          <w:numId w:val="1"/>
        </w:numPr>
        <w:tabs>
          <w:tab w:val="left" w:pos="900"/>
          <w:tab w:val="left" w:pos="901"/>
        </w:tabs>
        <w:ind w:hanging="361"/>
      </w:pPr>
      <w:r>
        <w:t>Select “Start</w:t>
      </w:r>
      <w:r>
        <w:rPr>
          <w:spacing w:val="-3"/>
        </w:rPr>
        <w:t xml:space="preserve"> </w:t>
      </w:r>
      <w:r>
        <w:t>test”</w:t>
      </w:r>
    </w:p>
    <w:p w:rsidR="001C65D7" w:rsidRDefault="003A5411">
      <w:pPr>
        <w:pStyle w:val="BodyText"/>
        <w:rPr>
          <w:b w:val="0"/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9573896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172085</wp:posOffset>
                </wp:positionV>
                <wp:extent cx="5731510" cy="3347085"/>
                <wp:effectExtent l="0" t="0" r="0" b="0"/>
                <wp:wrapTopAndBottom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3347085"/>
                          <a:chOff x="1440" y="271"/>
                          <a:chExt cx="9026" cy="5271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1"/>
                            <a:ext cx="9026" cy="5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755" y="4724"/>
                            <a:ext cx="1860" cy="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23C5F" id="Group 2" o:spid="_x0000_s1026" style="position:absolute;margin-left:1in;margin-top:13.55pt;width:451.3pt;height:263.55pt;z-index:-307577515;mso-wrap-distance-left:0;mso-wrap-distance-right:0;mso-position-horizontal-relative:page" coordorigin="1440,271" coordsize="9026,5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lRRRX3p/Kg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FlP8ApEv+8f51tViS/wDHzL/vn+dNCYUUUVRIUUUUAFFFFABR&#10;RRQAUUUUAFFFFAE+mf8AHy3+4f5itSsvTP8Aj5b/AHD/ADFalSykFFFFI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">
                <v:shape id="Picture 4" o:spid="_x0000_s1027" type="#_x0000_t75" style="position:absolute;left:1440;top:271;width:9026;height:5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yNnAAAAA2wAAAA8AAABkcnMvZG93bnJldi54bWxET0uLwjAQvgv7H8IseNNUD7JUoyyCIIjg&#10;e6+zzWxTbSalibb66zeC4G0+vudMZq0txY1qXzhWMOgnIIgzpwvOFRz2i94XCB+QNZaOScGdPMym&#10;H50Jpto1vKXbLuQihrBPUYEJoUql9Jkhi77vKuLI/bnaYoiwzqWusYnhtpTDJBlJiwXHBoMVzQ1l&#10;l93VKqh+tma1Oc2b+/ESDr/n0ekh11ap7mf7PQYRqA1v8cu91HH+AJ6/xAPk9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svI2cAAAADbAAAADwAAAAAAAAAAAAAAAACfAgAA&#10;ZHJzL2Rvd25yZXYueG1sUEsFBgAAAAAEAAQA9wAAAIwDAAAAAA==&#10;">
                  <v:imagedata r:id="rId19" o:title=""/>
                </v:shape>
                <v:rect id="Rectangle 3" o:spid="_x0000_s1028" style="position:absolute;left:4755;top:4724;width:186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HJg78A&#10;AADbAAAADwAAAGRycy9kb3ducmV2LnhtbERP24rCMBB9F/yHMIJvmlpccbtGkYIgsizePmBoZpuy&#10;zaQ0sda/N4Kwb3M411lteluLjlpfOVYwmyYgiAunKy4VXC+7yRKED8gaa8ek4EEeNuvhYIWZdnc+&#10;UXcOpYgh7DNUYEJoMil9Yciin7qGOHK/rrUYImxLqVu8x3BbyzRJFtJixbHBYEO5oeLvfLMK5vT9&#10;QUVpDkl67Brffeb255IrNR712y8QgfrwL3679zrOT+H1Szx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QcmDvwAAANsAAAAPAAAAAAAAAAAAAAAAAJgCAABkcnMvZG93bnJl&#10;di54bWxQSwUGAAAAAAQABAD1AAAAhAMAAAAA&#10;" filled="f" strokecolor="red" strokeweight="2.25pt"/>
                <w10:wrap type="topAndBottom" anchorx="page"/>
              </v:group>
            </w:pict>
          </mc:Fallback>
        </mc:AlternateContent>
      </w:r>
    </w:p>
    <w:p w:rsidR="001C65D7" w:rsidRDefault="001C65D7">
      <w:pPr>
        <w:rPr>
          <w:sz w:val="19"/>
        </w:rPr>
        <w:sectPr w:rsidR="001C65D7">
          <w:pgSz w:w="11910" w:h="16840"/>
          <w:pgMar w:top="1340" w:right="620" w:bottom="800" w:left="1260" w:header="749" w:footer="605" w:gutter="0"/>
          <w:cols w:space="720"/>
        </w:sectPr>
      </w:pPr>
    </w:p>
    <w:p w:rsidR="001C65D7" w:rsidRDefault="001C65D7">
      <w:pPr>
        <w:pStyle w:val="BodyText"/>
        <w:spacing w:before="7"/>
        <w:rPr>
          <w:b w:val="0"/>
          <w:sz w:val="7"/>
        </w:rPr>
      </w:pPr>
    </w:p>
    <w:p w:rsidR="001C65D7" w:rsidRDefault="002A784E">
      <w:pPr>
        <w:pStyle w:val="BodyText"/>
        <w:ind w:left="900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5712613" cy="266833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613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D7" w:rsidRDefault="002A784E">
      <w:pPr>
        <w:pStyle w:val="ListParagraph"/>
        <w:numPr>
          <w:ilvl w:val="2"/>
          <w:numId w:val="1"/>
        </w:numPr>
        <w:tabs>
          <w:tab w:val="left" w:pos="1620"/>
          <w:tab w:val="left" w:pos="1621"/>
        </w:tabs>
        <w:spacing w:before="27"/>
        <w:ind w:hanging="361"/>
      </w:pPr>
      <w:r>
        <w:t>Pre-call test results will be displayed as</w:t>
      </w:r>
      <w:r>
        <w:rPr>
          <w:spacing w:val="-9"/>
        </w:rPr>
        <w:t xml:space="preserve"> </w:t>
      </w:r>
      <w:r>
        <w:t>below.</w:t>
      </w:r>
    </w:p>
    <w:p w:rsidR="001C65D7" w:rsidRDefault="002A784E">
      <w:pPr>
        <w:pStyle w:val="BodyText"/>
        <w:spacing w:before="10"/>
        <w:rPr>
          <w:b w:val="0"/>
          <w:sz w:val="18"/>
        </w:rPr>
      </w:pPr>
      <w:r>
        <w:rPr>
          <w:noProof/>
          <w:lang w:bidi="ar-SA"/>
        </w:rPr>
        <w:drawing>
          <wp:anchor distT="0" distB="0" distL="0" distR="0" simplePos="0" relativeHeight="5592542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170988</wp:posOffset>
            </wp:positionV>
            <wp:extent cx="5703562" cy="4794885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62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5D7" w:rsidRDefault="001C65D7">
      <w:pPr>
        <w:rPr>
          <w:sz w:val="18"/>
        </w:rPr>
        <w:sectPr w:rsidR="001C65D7">
          <w:pgSz w:w="11910" w:h="16840"/>
          <w:pgMar w:top="1340" w:right="620" w:bottom="800" w:left="1260" w:header="749" w:footer="605" w:gutter="0"/>
          <w:cols w:space="720"/>
        </w:sectPr>
      </w:pPr>
    </w:p>
    <w:p w:rsidR="001C65D7" w:rsidRDefault="002A784E">
      <w:pPr>
        <w:pStyle w:val="ListParagraph"/>
        <w:numPr>
          <w:ilvl w:val="2"/>
          <w:numId w:val="1"/>
        </w:numPr>
        <w:tabs>
          <w:tab w:val="left" w:pos="1620"/>
          <w:tab w:val="left" w:pos="1621"/>
        </w:tabs>
        <w:spacing w:before="91"/>
        <w:ind w:right="971"/>
        <w:rPr>
          <w:b/>
        </w:rPr>
      </w:pPr>
      <w:r>
        <w:rPr>
          <w:b/>
        </w:rPr>
        <w:t>If one of these tests fails, the pre-call test will advise you of what is insufficient to complete the video call &amp; offer suggestion as to how this can be rectified. If the failure, cannot be rectified, please contact IT Support Services on 5454</w:t>
      </w:r>
      <w:r>
        <w:rPr>
          <w:b/>
          <w:spacing w:val="-22"/>
        </w:rPr>
        <w:t xml:space="preserve"> </w:t>
      </w:r>
      <w:r>
        <w:rPr>
          <w:b/>
        </w:rPr>
        <w:t>8470.</w:t>
      </w:r>
    </w:p>
    <w:p w:rsidR="001C65D7" w:rsidRDefault="002A784E">
      <w:pPr>
        <w:pStyle w:val="BodyText"/>
        <w:spacing w:before="12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83888129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171966</wp:posOffset>
            </wp:positionV>
            <wp:extent cx="5652813" cy="5076634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13" cy="50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65D7">
      <w:pgSz w:w="11910" w:h="16840"/>
      <w:pgMar w:top="1340" w:right="620" w:bottom="800" w:left="1260" w:header="749" w:footer="6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54C" w:rsidRDefault="00EA554C">
      <w:r>
        <w:separator/>
      </w:r>
    </w:p>
  </w:endnote>
  <w:endnote w:type="continuationSeparator" w:id="0">
    <w:p w:rsidR="00EA554C" w:rsidRDefault="00EA5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5D7" w:rsidRDefault="003A5411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40480" behindDoc="1" locked="0" layoutInCell="1" allowOverlap="1">
              <wp:simplePos x="0" y="0"/>
              <wp:positionH relativeFrom="page">
                <wp:posOffset>5480685</wp:posOffset>
              </wp:positionH>
              <wp:positionV relativeFrom="page">
                <wp:posOffset>10168890</wp:posOffset>
              </wp:positionV>
              <wp:extent cx="1861820" cy="1524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5D7" w:rsidRDefault="002A784E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5B9BD4"/>
                              <w:sz w:val="20"/>
                            </w:rPr>
                            <w:t xml:space="preserve">TEL-HEALTH USER GUIDE </w:t>
                          </w:r>
                          <w:r>
                            <w:rPr>
                              <w:color w:val="808080"/>
                              <w:sz w:val="20"/>
                            </w:rPr>
                            <w:t xml:space="preserve">| </w:t>
                          </w:r>
                          <w:proofErr w:type="spellStart"/>
                          <w:r>
                            <w:rPr>
                              <w:color w:val="808080"/>
                              <w:sz w:val="20"/>
                            </w:rPr>
                            <w:t>JProbert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31.55pt;margin-top:800.7pt;width:146.6pt;height:12pt;z-index:-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" filled="f" stroked="f">
              <v:textbox inset="0,0,0,0">
                <w:txbxContent>
                  <w:p w:rsidR="001C65D7" w:rsidRDefault="002A784E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5B9BD4"/>
                        <w:sz w:val="20"/>
                      </w:rPr>
                      <w:t xml:space="preserve">TEL-HEALTH USER GUIDE </w:t>
                    </w:r>
                    <w:r>
                      <w:rPr>
                        <w:color w:val="808080"/>
                        <w:sz w:val="20"/>
                      </w:rPr>
                      <w:t xml:space="preserve">| </w:t>
                    </w:r>
                    <w:proofErr w:type="spellStart"/>
                    <w:r>
                      <w:rPr>
                        <w:color w:val="808080"/>
                        <w:sz w:val="20"/>
                      </w:rPr>
                      <w:t>JProbert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54C" w:rsidRDefault="00EA554C">
      <w:r>
        <w:separator/>
      </w:r>
    </w:p>
  </w:footnote>
  <w:footnote w:type="continuationSeparator" w:id="0">
    <w:p w:rsidR="00EA554C" w:rsidRDefault="00EA5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5D7" w:rsidRDefault="003A5411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539456" behindDoc="1" locked="0" layoutInCell="1" allowOverlap="1">
              <wp:simplePos x="0" y="0"/>
              <wp:positionH relativeFrom="page">
                <wp:posOffset>5215255</wp:posOffset>
              </wp:positionH>
              <wp:positionV relativeFrom="page">
                <wp:posOffset>462915</wp:posOffset>
              </wp:positionV>
              <wp:extent cx="1446530" cy="1657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6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5D7" w:rsidRDefault="007412CB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color w:val="313D4F"/>
                            </w:rPr>
                            <w:t>TELE</w:t>
                          </w:r>
                          <w:r w:rsidR="002A784E">
                            <w:rPr>
                              <w:color w:val="313D4F"/>
                            </w:rPr>
                            <w:t>HEALTH User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0.65pt;margin-top:36.45pt;width:113.9pt;height:13.05p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kWqwIAAKk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" filled="f" stroked="f">
              <v:textbox inset="0,0,0,0">
                <w:txbxContent>
                  <w:p w:rsidR="001C65D7" w:rsidRDefault="007412CB">
                    <w:pPr>
                      <w:spacing w:line="245" w:lineRule="exact"/>
                      <w:ind w:left="20"/>
                    </w:pPr>
                    <w:r>
                      <w:rPr>
                        <w:color w:val="313D4F"/>
                      </w:rPr>
                      <w:t>TELE</w:t>
                    </w:r>
                    <w:r w:rsidR="002A784E">
                      <w:rPr>
                        <w:color w:val="313D4F"/>
                      </w:rPr>
                      <w:t>HEALTH User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03E62"/>
    <w:multiLevelType w:val="hybridMultilevel"/>
    <w:tmpl w:val="5C7C7E84"/>
    <w:lvl w:ilvl="0" w:tplc="03B47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02415"/>
    <w:multiLevelType w:val="hybridMultilevel"/>
    <w:tmpl w:val="C422CE3E"/>
    <w:lvl w:ilvl="0" w:tplc="B086B45E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AU" w:bidi="en-AU"/>
      </w:rPr>
    </w:lvl>
    <w:lvl w:ilvl="1" w:tplc="F16C473A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AU" w:bidi="en-AU"/>
      </w:rPr>
    </w:lvl>
    <w:lvl w:ilvl="2" w:tplc="0E40F6A2">
      <w:numFmt w:val="bullet"/>
      <w:lvlText w:val=""/>
      <w:lvlJc w:val="left"/>
      <w:pPr>
        <w:ind w:left="162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AU" w:bidi="en-AU"/>
      </w:rPr>
    </w:lvl>
    <w:lvl w:ilvl="3" w:tplc="2F346750">
      <w:numFmt w:val="bullet"/>
      <w:lvlText w:val="•"/>
      <w:lvlJc w:val="left"/>
      <w:pPr>
        <w:ind w:left="2670" w:hanging="360"/>
      </w:pPr>
      <w:rPr>
        <w:rFonts w:hint="default"/>
        <w:lang w:val="en-AU" w:eastAsia="en-AU" w:bidi="en-AU"/>
      </w:rPr>
    </w:lvl>
    <w:lvl w:ilvl="4" w:tplc="DFC63D02">
      <w:numFmt w:val="bullet"/>
      <w:lvlText w:val="•"/>
      <w:lvlJc w:val="left"/>
      <w:pPr>
        <w:ind w:left="3721" w:hanging="360"/>
      </w:pPr>
      <w:rPr>
        <w:rFonts w:hint="default"/>
        <w:lang w:val="en-AU" w:eastAsia="en-AU" w:bidi="en-AU"/>
      </w:rPr>
    </w:lvl>
    <w:lvl w:ilvl="5" w:tplc="0038D664">
      <w:numFmt w:val="bullet"/>
      <w:lvlText w:val="•"/>
      <w:lvlJc w:val="left"/>
      <w:pPr>
        <w:ind w:left="4772" w:hanging="360"/>
      </w:pPr>
      <w:rPr>
        <w:rFonts w:hint="default"/>
        <w:lang w:val="en-AU" w:eastAsia="en-AU" w:bidi="en-AU"/>
      </w:rPr>
    </w:lvl>
    <w:lvl w:ilvl="6" w:tplc="41F83DC0">
      <w:numFmt w:val="bullet"/>
      <w:lvlText w:val="•"/>
      <w:lvlJc w:val="left"/>
      <w:pPr>
        <w:ind w:left="5823" w:hanging="360"/>
      </w:pPr>
      <w:rPr>
        <w:rFonts w:hint="default"/>
        <w:lang w:val="en-AU" w:eastAsia="en-AU" w:bidi="en-AU"/>
      </w:rPr>
    </w:lvl>
    <w:lvl w:ilvl="7" w:tplc="5EB23B92">
      <w:numFmt w:val="bullet"/>
      <w:lvlText w:val="•"/>
      <w:lvlJc w:val="left"/>
      <w:pPr>
        <w:ind w:left="6874" w:hanging="360"/>
      </w:pPr>
      <w:rPr>
        <w:rFonts w:hint="default"/>
        <w:lang w:val="en-AU" w:eastAsia="en-AU" w:bidi="en-AU"/>
      </w:rPr>
    </w:lvl>
    <w:lvl w:ilvl="8" w:tplc="D8A609DC">
      <w:numFmt w:val="bullet"/>
      <w:lvlText w:val="•"/>
      <w:lvlJc w:val="left"/>
      <w:pPr>
        <w:ind w:left="7924" w:hanging="360"/>
      </w:pPr>
      <w:rPr>
        <w:rFonts w:hint="default"/>
        <w:lang w:val="en-AU" w:eastAsia="en-AU" w:bidi="en-AU"/>
      </w:rPr>
    </w:lvl>
  </w:abstractNum>
  <w:abstractNum w:abstractNumId="2" w15:restartNumberingAfterBreak="0">
    <w:nsid w:val="2BD367CE"/>
    <w:multiLevelType w:val="hybridMultilevel"/>
    <w:tmpl w:val="5C7C7E84"/>
    <w:lvl w:ilvl="0" w:tplc="03B47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D2B1B"/>
    <w:multiLevelType w:val="hybridMultilevel"/>
    <w:tmpl w:val="CA76AD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3323B"/>
    <w:multiLevelType w:val="hybridMultilevel"/>
    <w:tmpl w:val="989AD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B7E98"/>
    <w:multiLevelType w:val="hybridMultilevel"/>
    <w:tmpl w:val="6A32731A"/>
    <w:lvl w:ilvl="0" w:tplc="06E00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E35960"/>
    <w:multiLevelType w:val="hybridMultilevel"/>
    <w:tmpl w:val="1A8A67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B4C67"/>
    <w:multiLevelType w:val="hybridMultilevel"/>
    <w:tmpl w:val="5C7C7E84"/>
    <w:lvl w:ilvl="0" w:tplc="03B47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F14FA"/>
    <w:multiLevelType w:val="hybridMultilevel"/>
    <w:tmpl w:val="DD861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f0101,re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D7"/>
    <w:rsid w:val="00004E8C"/>
    <w:rsid w:val="00047B0F"/>
    <w:rsid w:val="001C65D7"/>
    <w:rsid w:val="002A784E"/>
    <w:rsid w:val="003A5411"/>
    <w:rsid w:val="003F31C5"/>
    <w:rsid w:val="00430529"/>
    <w:rsid w:val="007412CB"/>
    <w:rsid w:val="009A7DDE"/>
    <w:rsid w:val="00EA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0101,red"/>
    </o:shapedefaults>
    <o:shapelayout v:ext="edit">
      <o:idmap v:ext="edit" data="1"/>
    </o:shapelayout>
  </w:shapeDefaults>
  <w:decimalSymbol w:val="."/>
  <w:listSeparator w:val=","/>
  <w15:docId w15:val="{D511A214-BBEF-421A-98F2-CAD77041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AU" w:eastAsia="en-AU" w:bidi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2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spacing w:before="1"/>
      <w:ind w:left="90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12C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12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AU" w:bidi="en-AU"/>
    </w:rPr>
  </w:style>
  <w:style w:type="paragraph" w:styleId="Header">
    <w:name w:val="header"/>
    <w:basedOn w:val="Normal"/>
    <w:link w:val="HeaderChar"/>
    <w:uiPriority w:val="99"/>
    <w:unhideWhenUsed/>
    <w:rsid w:val="007412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2CB"/>
    <w:rPr>
      <w:rFonts w:ascii="Calibri" w:eastAsia="Calibri" w:hAnsi="Calibri" w:cs="Calibri"/>
      <w:lang w:val="en-AU"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7412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2CB"/>
    <w:rPr>
      <w:rFonts w:ascii="Calibri" w:eastAsia="Calibri" w:hAnsi="Calibri" w:cs="Calibri"/>
      <w:lang w:val="en-AU"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19079-6B19-4A90-801F-87FF44142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16759755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tel-health user guide</vt:lpstr>
    </vt:vector>
  </TitlesOfParts>
  <Company>Bendigo Health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tel-health user guide</dc:title>
  <dc:subject>JProbert</dc:subject>
  <dc:creator>Jacinta Probert</dc:creator>
  <cp:lastModifiedBy>Laura Russo</cp:lastModifiedBy>
  <cp:revision>2</cp:revision>
  <dcterms:created xsi:type="dcterms:W3CDTF">2020-03-27T04:37:00Z</dcterms:created>
  <dcterms:modified xsi:type="dcterms:W3CDTF">2020-03-27T04:37:00Z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2020-03-27T00:00:00Z</vt:filetime>
  </property>
</Properties>
</file>